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6C1" w:rsidRPr="00A0048E" w:rsidRDefault="00AB56C1" w:rsidP="00AB56C1">
      <w:pPr>
        <w:pStyle w:val="a5"/>
        <w:spacing w:before="0" w:beforeAutospacing="0" w:after="0" w:afterAutospacing="0"/>
        <w:jc w:val="right"/>
        <w:rPr>
          <w:color w:val="808080"/>
          <w:sz w:val="16"/>
          <w:szCs w:val="16"/>
        </w:rPr>
      </w:pPr>
      <w:r w:rsidRPr="00FC059C">
        <w:rPr>
          <w:color w:val="808080"/>
          <w:sz w:val="16"/>
          <w:szCs w:val="16"/>
        </w:rPr>
        <w:t xml:space="preserve">Дата </w:t>
      </w:r>
      <w:bookmarkStart w:id="0" w:name="DateK"/>
      <w:bookmarkEnd w:id="0"/>
      <w:r w:rsidR="00FA278E">
        <w:rPr>
          <w:color w:val="808080"/>
          <w:sz w:val="16"/>
          <w:szCs w:val="16"/>
        </w:rPr>
        <w:t>21.05.2021</w:t>
      </w:r>
    </w:p>
    <w:p w:rsidR="00AB56C1" w:rsidRDefault="00AB56C1" w:rsidP="00AB56C1">
      <w:pPr>
        <w:pStyle w:val="a5"/>
        <w:spacing w:before="0" w:beforeAutospacing="0" w:after="0" w:afterAutospacing="0"/>
        <w:ind w:left="4536"/>
        <w:jc w:val="right"/>
        <w:rPr>
          <w:caps/>
          <w:color w:val="808080"/>
          <w:sz w:val="16"/>
          <w:szCs w:val="16"/>
        </w:rPr>
      </w:pPr>
      <w:r w:rsidRPr="00A0048E">
        <w:rPr>
          <w:caps/>
          <w:color w:val="808080"/>
          <w:sz w:val="16"/>
          <w:szCs w:val="16"/>
        </w:rPr>
        <w:t>ПРОТОКОЛ</w:t>
      </w:r>
      <w:r>
        <w:rPr>
          <w:caps/>
          <w:color w:val="808080"/>
          <w:sz w:val="16"/>
          <w:szCs w:val="16"/>
        </w:rPr>
        <w:t xml:space="preserve"> РАССМОТРЕНИЯ ЗАЯВОК НА УЧАСТИЕ</w:t>
      </w:r>
    </w:p>
    <w:p w:rsidR="00AB56C1" w:rsidRDefault="00AB56C1" w:rsidP="00AB56C1">
      <w:pPr>
        <w:pStyle w:val="a5"/>
        <w:spacing w:before="0" w:beforeAutospacing="0" w:after="0" w:afterAutospacing="0"/>
        <w:ind w:left="4536"/>
        <w:jc w:val="right"/>
        <w:rPr>
          <w:caps/>
          <w:color w:val="808080"/>
          <w:sz w:val="16"/>
          <w:szCs w:val="16"/>
        </w:rPr>
      </w:pPr>
      <w:r w:rsidRPr="00A0048E">
        <w:rPr>
          <w:caps/>
          <w:color w:val="808080"/>
          <w:sz w:val="16"/>
          <w:szCs w:val="16"/>
        </w:rPr>
        <w:t>В</w:t>
      </w:r>
      <w:r>
        <w:rPr>
          <w:caps/>
          <w:color w:val="808080"/>
          <w:sz w:val="16"/>
          <w:szCs w:val="16"/>
        </w:rPr>
        <w:t xml:space="preserve"> </w:t>
      </w:r>
      <w:r w:rsidRPr="00A0048E">
        <w:rPr>
          <w:caps/>
          <w:color w:val="808080"/>
          <w:sz w:val="16"/>
          <w:szCs w:val="16"/>
        </w:rPr>
        <w:t xml:space="preserve">АУКЦИОНЕ </w:t>
      </w:r>
      <w:r>
        <w:rPr>
          <w:caps/>
          <w:color w:val="808080"/>
          <w:sz w:val="16"/>
          <w:szCs w:val="16"/>
        </w:rPr>
        <w:t>в электронной форме</w:t>
      </w:r>
    </w:p>
    <w:p w:rsidR="00AB56C1" w:rsidRDefault="00AB56C1" w:rsidP="00AB56C1">
      <w:pPr>
        <w:pStyle w:val="a5"/>
        <w:spacing w:before="0" w:beforeAutospacing="0" w:after="0" w:afterAutospacing="0"/>
        <w:ind w:left="4536"/>
        <w:jc w:val="right"/>
        <w:rPr>
          <w:caps/>
          <w:color w:val="808080"/>
          <w:sz w:val="16"/>
          <w:szCs w:val="16"/>
        </w:rPr>
      </w:pPr>
      <w:r w:rsidRPr="00A0048E">
        <w:rPr>
          <w:caps/>
          <w:color w:val="808080"/>
          <w:sz w:val="16"/>
          <w:szCs w:val="16"/>
        </w:rPr>
        <w:t>НА ПРАВО</w:t>
      </w:r>
      <w:r>
        <w:rPr>
          <w:caps/>
          <w:color w:val="808080"/>
          <w:sz w:val="16"/>
          <w:szCs w:val="16"/>
        </w:rPr>
        <w:t xml:space="preserve"> </w:t>
      </w:r>
      <w:r w:rsidRPr="00A0048E">
        <w:rPr>
          <w:caps/>
          <w:color w:val="808080"/>
          <w:sz w:val="16"/>
          <w:szCs w:val="16"/>
        </w:rPr>
        <w:t>ЗАКЛЮЧЕНИЯ ДОГОВОРА</w:t>
      </w:r>
      <w:r>
        <w:rPr>
          <w:caps/>
          <w:color w:val="808080"/>
          <w:sz w:val="16"/>
          <w:szCs w:val="16"/>
        </w:rPr>
        <w:t xml:space="preserve"> </w:t>
      </w:r>
      <w:r w:rsidRPr="00A0048E">
        <w:rPr>
          <w:caps/>
          <w:color w:val="808080"/>
          <w:sz w:val="16"/>
          <w:szCs w:val="16"/>
        </w:rPr>
        <w:t>КУПЛИ-ПРОДАЖИ</w:t>
      </w:r>
    </w:p>
    <w:p w:rsidR="00D71596" w:rsidRPr="00D71596" w:rsidRDefault="00AB56C1" w:rsidP="00BC0D06">
      <w:pPr>
        <w:pStyle w:val="a5"/>
        <w:spacing w:before="0" w:beforeAutospacing="0" w:after="0" w:afterAutospacing="0"/>
        <w:ind w:left="3402"/>
        <w:jc w:val="right"/>
        <w:rPr>
          <w:caps/>
          <w:color w:val="808080"/>
          <w:sz w:val="16"/>
          <w:szCs w:val="16"/>
        </w:rPr>
      </w:pPr>
      <w:r w:rsidRPr="00D71596">
        <w:rPr>
          <w:caps/>
          <w:color w:val="808080"/>
          <w:sz w:val="16"/>
          <w:szCs w:val="16"/>
        </w:rPr>
        <w:t>жилого помещения</w:t>
      </w:r>
      <w:r w:rsidR="001409B3" w:rsidRPr="007E4D1C">
        <w:rPr>
          <w:caps/>
          <w:color w:val="808080"/>
          <w:sz w:val="16"/>
          <w:szCs w:val="16"/>
        </w:rPr>
        <w:t xml:space="preserve">: </w:t>
      </w:r>
      <w:bookmarkStart w:id="1" w:name="Block"/>
      <w:bookmarkEnd w:id="1"/>
      <w:r w:rsidR="00FA278E">
        <w:rPr>
          <w:caps/>
          <w:color w:val="808080"/>
          <w:sz w:val="16"/>
          <w:szCs w:val="16"/>
        </w:rPr>
        <w:t>1-</w:t>
      </w:r>
      <w:r w:rsidR="00D71596" w:rsidRPr="00D71596">
        <w:rPr>
          <w:caps/>
          <w:color w:val="808080"/>
          <w:sz w:val="16"/>
          <w:szCs w:val="16"/>
        </w:rPr>
        <w:t>комнатная квартира</w:t>
      </w:r>
    </w:p>
    <w:p w:rsidR="00AB56C1" w:rsidRPr="00B560C8" w:rsidRDefault="00D71596" w:rsidP="00BC0D06">
      <w:pPr>
        <w:pStyle w:val="a5"/>
        <w:spacing w:before="0" w:beforeAutospacing="0" w:after="0" w:afterAutospacing="0"/>
        <w:ind w:left="3402"/>
        <w:jc w:val="right"/>
        <w:rPr>
          <w:caps/>
          <w:color w:val="808080"/>
          <w:sz w:val="16"/>
          <w:szCs w:val="16"/>
        </w:rPr>
      </w:pPr>
      <w:r w:rsidRPr="00D71596">
        <w:rPr>
          <w:caps/>
          <w:noProof/>
          <w:color w:val="808080"/>
          <w:sz w:val="16"/>
          <w:szCs w:val="16"/>
        </w:rPr>
        <w:t>по адресу:</w:t>
      </w:r>
      <w:r w:rsidRPr="00D71596">
        <w:rPr>
          <w:caps/>
          <w:color w:val="808080"/>
          <w:sz w:val="16"/>
          <w:szCs w:val="16"/>
        </w:rPr>
        <w:t xml:space="preserve"> </w:t>
      </w:r>
      <w:r w:rsidRPr="00D71596">
        <w:rPr>
          <w:caps/>
          <w:noProof/>
          <w:color w:val="808080"/>
          <w:sz w:val="16"/>
          <w:szCs w:val="16"/>
        </w:rPr>
        <w:t xml:space="preserve">г. </w:t>
      </w:r>
      <w:r w:rsidRPr="00B560C8">
        <w:rPr>
          <w:caps/>
          <w:noProof/>
          <w:color w:val="808080"/>
          <w:sz w:val="16"/>
          <w:szCs w:val="16"/>
        </w:rPr>
        <w:t>Москва,</w:t>
      </w:r>
      <w:r w:rsidR="00AB56C1" w:rsidRPr="00B560C8">
        <w:rPr>
          <w:caps/>
          <w:color w:val="808080"/>
          <w:sz w:val="16"/>
          <w:szCs w:val="16"/>
        </w:rPr>
        <w:t xml:space="preserve"> </w:t>
      </w:r>
      <w:bookmarkStart w:id="2" w:name="Adress"/>
      <w:bookmarkEnd w:id="2"/>
      <w:r w:rsidR="00FA278E">
        <w:rPr>
          <w:caps/>
          <w:color w:val="808080"/>
          <w:sz w:val="16"/>
          <w:szCs w:val="16"/>
        </w:rPr>
        <w:t>Береговой проезд, д. 1А, кв. 120</w:t>
      </w:r>
    </w:p>
    <w:p w:rsidR="00AB56C1" w:rsidRDefault="00AB56C1" w:rsidP="00AB56C1">
      <w:pPr>
        <w:pStyle w:val="a5"/>
        <w:spacing w:before="0" w:beforeAutospacing="0" w:after="0" w:afterAutospacing="0"/>
        <w:ind w:left="3402"/>
        <w:jc w:val="right"/>
        <w:rPr>
          <w:caps/>
          <w:color w:val="808080"/>
          <w:sz w:val="16"/>
          <w:szCs w:val="16"/>
        </w:rPr>
      </w:pPr>
      <w:r w:rsidRPr="00B560C8">
        <w:rPr>
          <w:caps/>
          <w:color w:val="808080"/>
          <w:sz w:val="16"/>
          <w:szCs w:val="16"/>
        </w:rPr>
        <w:t xml:space="preserve">№ </w:t>
      </w:r>
      <w:bookmarkStart w:id="3" w:name="Com"/>
      <w:bookmarkEnd w:id="3"/>
      <w:r w:rsidR="00FA278E">
        <w:rPr>
          <w:caps/>
          <w:color w:val="808080"/>
          <w:sz w:val="16"/>
          <w:szCs w:val="16"/>
        </w:rPr>
        <w:t>COM29032100089</w:t>
      </w:r>
      <w:r w:rsidRPr="00B560C8">
        <w:rPr>
          <w:caps/>
          <w:noProof/>
          <w:color w:val="808080"/>
          <w:sz w:val="16"/>
          <w:szCs w:val="16"/>
        </w:rPr>
        <w:t>-1</w:t>
      </w:r>
    </w:p>
    <w:p w:rsidR="00AB56C1" w:rsidRDefault="00AB56C1" w:rsidP="00AB56C1">
      <w:pPr>
        <w:pStyle w:val="a5"/>
        <w:spacing w:before="0" w:beforeAutospacing="0" w:after="0" w:afterAutospacing="0"/>
        <w:ind w:left="3402"/>
        <w:jc w:val="right"/>
        <w:rPr>
          <w:caps/>
          <w:color w:val="808080"/>
          <w:sz w:val="16"/>
          <w:szCs w:val="16"/>
        </w:rPr>
      </w:pPr>
    </w:p>
    <w:p w:rsidR="00AB56C1" w:rsidRPr="00CE718F" w:rsidRDefault="00AB56C1" w:rsidP="00AB56C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71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РАССМОТРЕНИЯ ЗАЯВОК НА УЧАСТИЕ В АУКЦИОНЕ </w:t>
      </w:r>
      <w:r w:rsidRPr="00CE718F"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 xml:space="preserve">№ </w:t>
      </w:r>
      <w:bookmarkStart w:id="4" w:name="Com1"/>
      <w:bookmarkEnd w:id="4"/>
      <w:r w:rsidR="00FA278E"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COM29032100089</w:t>
      </w: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-1</w:t>
      </w:r>
    </w:p>
    <w:p w:rsidR="00AB56C1" w:rsidRPr="00CE718F" w:rsidRDefault="00AB56C1" w:rsidP="00AB56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B56C1" w:rsidRPr="00CE718F" w:rsidRDefault="00166274" w:rsidP="00AB56C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</w:t>
      </w:r>
      <w:r w:rsidR="00AB56C1" w:rsidRPr="00CE71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укцион в электронной форме на право заключения договора</w:t>
      </w:r>
    </w:p>
    <w:p w:rsidR="00D71596" w:rsidRPr="007E4D1C" w:rsidRDefault="00AB56C1" w:rsidP="00D71596">
      <w:pPr>
        <w:spacing w:after="0" w:line="240" w:lineRule="auto"/>
        <w:mirrorIndents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E718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купли-продажи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жилого </w:t>
      </w:r>
      <w:r w:rsidRPr="007E4D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помещения</w:t>
      </w:r>
      <w:r w:rsidR="00B560C8" w:rsidRPr="007E4D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bookmarkStart w:id="5" w:name="Block1"/>
      <w:bookmarkEnd w:id="5"/>
      <w:r w:rsidR="00FA2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1-</w:t>
      </w:r>
      <w:r w:rsidR="00D71596" w:rsidRPr="007E4D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комнатная квартира </w:t>
      </w:r>
      <w:r w:rsidR="00D71596" w:rsidRPr="007E4D1C"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по адресу:</w:t>
      </w:r>
    </w:p>
    <w:p w:rsidR="00AB56C1" w:rsidRPr="007E4D1C" w:rsidRDefault="00D71596" w:rsidP="00D71596">
      <w:pPr>
        <w:spacing w:after="0" w:line="240" w:lineRule="auto"/>
        <w:mirrorIndents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E4D1C"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г. Москва,</w:t>
      </w:r>
      <w:r w:rsidR="00AB56C1" w:rsidRPr="007E4D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bookmarkStart w:id="6" w:name="Adress1"/>
      <w:bookmarkEnd w:id="6"/>
      <w:r w:rsidR="00FA2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Береговой проезд, д. 1А, кв. 120</w:t>
      </w:r>
    </w:p>
    <w:p w:rsidR="00AB56C1" w:rsidRPr="00CE718F" w:rsidRDefault="00AB56C1" w:rsidP="00AB56C1">
      <w:pPr>
        <w:spacing w:after="0" w:line="240" w:lineRule="auto"/>
        <w:mirrorIndents/>
        <w:jc w:val="center"/>
        <w:outlineLvl w:val="1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</w:p>
    <w:p w:rsidR="00AB56C1" w:rsidRPr="00A9531A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CE718F">
        <w:rPr>
          <w:rFonts w:ascii="Times New Roman" w:eastAsia="Times New Roman" w:hAnsi="Times New Roman"/>
          <w:b/>
          <w:bCs/>
          <w:lang w:eastAsia="ru-RU"/>
        </w:rPr>
        <w:t>Продавец:</w:t>
      </w:r>
      <w:r w:rsidRPr="00CE718F">
        <w:rPr>
          <w:rFonts w:ascii="Times New Roman" w:eastAsia="Times New Roman" w:hAnsi="Times New Roman"/>
          <w:bCs/>
          <w:lang w:eastAsia="ru-RU"/>
        </w:rPr>
        <w:t xml:space="preserve"> </w:t>
      </w:r>
      <w:r w:rsidRPr="00A9531A">
        <w:rPr>
          <w:rFonts w:ascii="Times New Roman" w:eastAsia="Times New Roman" w:hAnsi="Times New Roman"/>
          <w:bCs/>
          <w:lang w:eastAsia="ru-RU"/>
        </w:rPr>
        <w:t>Казённое предприятие города Москвы «Управление гражданского строительства»</w:t>
      </w:r>
    </w:p>
    <w:p w:rsidR="00AB56C1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color w:val="0000FF"/>
          <w:lang w:eastAsia="ru-RU"/>
        </w:rPr>
      </w:pPr>
    </w:p>
    <w:p w:rsidR="00AB56C1" w:rsidRPr="007C1C53" w:rsidRDefault="00AB56C1" w:rsidP="00AB56C1">
      <w:pPr>
        <w:spacing w:after="0" w:line="240" w:lineRule="auto"/>
        <w:mirrorIndents/>
        <w:jc w:val="both"/>
        <w:outlineLvl w:val="1"/>
        <w:rPr>
          <w:rFonts w:ascii="Times New Roman" w:eastAsia="Times New Roman" w:hAnsi="Times New Roman"/>
          <w:color w:val="000000" w:themeColor="text1"/>
          <w:lang w:eastAsia="ru-RU"/>
        </w:rPr>
      </w:pPr>
      <w:r w:rsidRPr="00AF3885">
        <w:rPr>
          <w:rFonts w:ascii="Times New Roman" w:eastAsia="Times New Roman" w:hAnsi="Times New Roman"/>
          <w:b/>
          <w:color w:val="000000" w:themeColor="text1"/>
          <w:lang w:eastAsia="ru-RU"/>
        </w:rPr>
        <w:t>Организатор торгов</w:t>
      </w:r>
      <w:r>
        <w:rPr>
          <w:rFonts w:ascii="Times New Roman" w:eastAsia="Times New Roman" w:hAnsi="Times New Roman"/>
          <w:b/>
          <w:color w:val="000000" w:themeColor="text1"/>
          <w:lang w:eastAsia="ru-RU"/>
        </w:rPr>
        <w:t>:</w:t>
      </w:r>
      <w:r w:rsidRPr="00B90D74">
        <w:t xml:space="preserve"> </w:t>
      </w:r>
      <w:r w:rsidRPr="007C1C53">
        <w:rPr>
          <w:rFonts w:ascii="Times New Roman" w:eastAsia="Times New Roman" w:hAnsi="Times New Roman"/>
          <w:color w:val="000000" w:themeColor="text1"/>
          <w:lang w:eastAsia="ru-RU"/>
        </w:rPr>
        <w:t>Департамент города Москвы по конкурентной политике</w:t>
      </w:r>
    </w:p>
    <w:p w:rsidR="00AB56C1" w:rsidRPr="007C1C53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color w:val="0000FF"/>
          <w:lang w:eastAsia="ru-RU"/>
        </w:rPr>
      </w:pP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239E9">
        <w:rPr>
          <w:rFonts w:ascii="Times New Roman" w:eastAsia="Times New Roman" w:hAnsi="Times New Roman"/>
          <w:b/>
          <w:lang w:eastAsia="ru-RU"/>
        </w:rPr>
        <w:t>Адрес сайта электронной площадки</w:t>
      </w:r>
      <w:r w:rsidRPr="00CE718F">
        <w:rPr>
          <w:rFonts w:ascii="Times New Roman" w:eastAsia="Times New Roman" w:hAnsi="Times New Roman"/>
          <w:b/>
          <w:lang w:eastAsia="ru-RU"/>
        </w:rPr>
        <w:t>:</w:t>
      </w:r>
      <w:r w:rsidRPr="00CE718F">
        <w:rPr>
          <w:rFonts w:ascii="Times New Roman" w:eastAsia="Times New Roman" w:hAnsi="Times New Roman"/>
          <w:lang w:eastAsia="ru-RU"/>
        </w:rPr>
        <w:t xml:space="preserve"> </w:t>
      </w:r>
      <w:r w:rsidRPr="00B90D74">
        <w:rPr>
          <w:rFonts w:ascii="Times New Roman" w:eastAsia="Times New Roman" w:hAnsi="Times New Roman"/>
          <w:sz w:val="24"/>
          <w:szCs w:val="24"/>
          <w:lang w:eastAsia="ru-RU"/>
        </w:rPr>
        <w:t>www.roseltorg.ru</w:t>
      </w: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color w:val="0000FF"/>
          <w:lang w:eastAsia="ru-RU"/>
        </w:rPr>
      </w:pPr>
    </w:p>
    <w:p w:rsidR="00AB56C1" w:rsidRDefault="00AB56C1" w:rsidP="00AB56C1">
      <w:pPr>
        <w:spacing w:after="0" w:line="240" w:lineRule="auto"/>
        <w:mirrorIndents/>
        <w:jc w:val="both"/>
        <w:outlineLvl w:val="1"/>
        <w:rPr>
          <w:rFonts w:ascii="Times New Roman" w:eastAsia="Times New Roman" w:hAnsi="Times New Roman"/>
          <w:bCs/>
          <w:lang w:eastAsia="ru-RU"/>
        </w:rPr>
      </w:pPr>
      <w:r w:rsidRPr="00D71596">
        <w:rPr>
          <w:rFonts w:ascii="Times New Roman" w:eastAsia="Times New Roman" w:hAnsi="Times New Roman"/>
          <w:b/>
          <w:bCs/>
          <w:lang w:eastAsia="ru-RU"/>
        </w:rPr>
        <w:t xml:space="preserve">Предмет договора: </w:t>
      </w:r>
      <w:r w:rsidRPr="00D71596">
        <w:rPr>
          <w:rFonts w:ascii="Times New Roman" w:eastAsia="Times New Roman" w:hAnsi="Times New Roman"/>
          <w:bCs/>
          <w:lang w:eastAsia="ru-RU"/>
        </w:rPr>
        <w:t>Купля-продажа жилого помещения</w:t>
      </w:r>
      <w:r w:rsidR="00B560C8">
        <w:rPr>
          <w:rFonts w:ascii="Times New Roman" w:eastAsia="Times New Roman" w:hAnsi="Times New Roman"/>
          <w:bCs/>
          <w:lang w:eastAsia="ru-RU"/>
        </w:rPr>
        <w:t xml:space="preserve">: </w:t>
      </w:r>
      <w:bookmarkStart w:id="7" w:name="Block2"/>
      <w:bookmarkEnd w:id="7"/>
      <w:r w:rsidR="00FA278E">
        <w:rPr>
          <w:rFonts w:ascii="Times New Roman" w:eastAsia="Times New Roman" w:hAnsi="Times New Roman"/>
          <w:bCs/>
          <w:lang w:eastAsia="ru-RU"/>
        </w:rPr>
        <w:t>1-</w:t>
      </w:r>
      <w:r w:rsidR="00D71596" w:rsidRPr="00D71596">
        <w:rPr>
          <w:rFonts w:ascii="Times New Roman" w:eastAsia="Times New Roman" w:hAnsi="Times New Roman"/>
          <w:bCs/>
          <w:lang w:eastAsia="ru-RU"/>
        </w:rPr>
        <w:t xml:space="preserve">комнатная квартира </w:t>
      </w:r>
      <w:r w:rsidR="00D71596" w:rsidRPr="00D71596">
        <w:rPr>
          <w:rFonts w:ascii="Times New Roman" w:eastAsia="Times New Roman" w:hAnsi="Times New Roman"/>
          <w:bCs/>
          <w:noProof/>
          <w:lang w:eastAsia="ru-RU"/>
        </w:rPr>
        <w:t>по адресу:</w:t>
      </w:r>
      <w:r w:rsidR="00D71596" w:rsidRPr="00D71596">
        <w:rPr>
          <w:rFonts w:ascii="Times New Roman" w:eastAsia="Times New Roman" w:hAnsi="Times New Roman"/>
          <w:bCs/>
          <w:lang w:eastAsia="ru-RU"/>
        </w:rPr>
        <w:t xml:space="preserve"> </w:t>
      </w:r>
      <w:r w:rsidR="00D71596" w:rsidRPr="00D71596">
        <w:rPr>
          <w:rFonts w:ascii="Times New Roman" w:eastAsia="Times New Roman" w:hAnsi="Times New Roman"/>
          <w:bCs/>
          <w:noProof/>
          <w:lang w:eastAsia="ru-RU"/>
        </w:rPr>
        <w:t>г. Москва,</w:t>
      </w:r>
      <w:r w:rsidR="00B560C8">
        <w:rPr>
          <w:rFonts w:ascii="Times New Roman" w:eastAsia="Times New Roman" w:hAnsi="Times New Roman"/>
          <w:bCs/>
          <w:noProof/>
          <w:lang w:eastAsia="ru-RU"/>
        </w:rPr>
        <w:br/>
      </w:r>
      <w:bookmarkStart w:id="8" w:name="Adress2"/>
      <w:bookmarkEnd w:id="8"/>
      <w:r w:rsidR="00FA278E">
        <w:rPr>
          <w:rFonts w:ascii="Times New Roman" w:eastAsia="Times New Roman" w:hAnsi="Times New Roman"/>
          <w:bCs/>
          <w:lang w:eastAsia="ru-RU"/>
        </w:rPr>
        <w:t>Береговой проезд, д. 1А, кв. 120</w:t>
      </w:r>
    </w:p>
    <w:p w:rsidR="00AB56C1" w:rsidRPr="00CB5B94" w:rsidRDefault="00AB56C1" w:rsidP="00AB56C1">
      <w:pPr>
        <w:spacing w:after="0" w:line="240" w:lineRule="auto"/>
        <w:mirrorIndents/>
        <w:jc w:val="both"/>
        <w:outlineLvl w:val="1"/>
        <w:rPr>
          <w:rFonts w:ascii="Times New Roman" w:eastAsia="Times New Roman" w:hAnsi="Times New Roman"/>
          <w:bCs/>
          <w:lang w:eastAsia="ru-RU"/>
        </w:rPr>
      </w:pP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CE718F">
        <w:rPr>
          <w:rFonts w:ascii="Times New Roman" w:eastAsia="Times New Roman" w:hAnsi="Times New Roman"/>
          <w:b/>
          <w:bCs/>
          <w:lang w:eastAsia="ru-RU"/>
        </w:rPr>
        <w:t>Начальная (минимальная) цена договора:</w:t>
      </w:r>
      <w:r w:rsidRPr="00CE718F">
        <w:rPr>
          <w:rFonts w:ascii="Times New Roman" w:eastAsia="Times New Roman" w:hAnsi="Times New Roman"/>
          <w:lang w:eastAsia="ru-RU"/>
        </w:rPr>
        <w:t xml:space="preserve"> </w:t>
      </w:r>
      <w:bookmarkStart w:id="9" w:name="Cena"/>
      <w:bookmarkEnd w:id="9"/>
      <w:r w:rsidR="00FA278E">
        <w:rPr>
          <w:rFonts w:ascii="Times New Roman" w:eastAsia="Times New Roman" w:hAnsi="Times New Roman"/>
          <w:lang w:eastAsia="ru-RU"/>
        </w:rPr>
        <w:t>12 174 748,00</w:t>
      </w:r>
      <w:r w:rsidR="00A87392">
        <w:rPr>
          <w:rFonts w:ascii="Times New Roman" w:eastAsia="Times New Roman" w:hAnsi="Times New Roman"/>
          <w:lang w:eastAsia="ru-RU"/>
        </w:rPr>
        <w:t xml:space="preserve"> </w:t>
      </w:r>
      <w:r w:rsidRPr="00CE718F">
        <w:rPr>
          <w:rFonts w:ascii="Times New Roman" w:eastAsia="Times New Roman" w:hAnsi="Times New Roman"/>
          <w:lang w:eastAsia="ru-RU"/>
        </w:rPr>
        <w:t>рублей</w:t>
      </w: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CE718F">
        <w:rPr>
          <w:rFonts w:ascii="Times New Roman" w:eastAsia="Times New Roman" w:hAnsi="Times New Roman"/>
          <w:b/>
          <w:bCs/>
          <w:lang w:eastAsia="ru-RU"/>
        </w:rPr>
        <w:t>Шаг аукциона</w:t>
      </w:r>
      <w:r w:rsidRPr="00FC059C">
        <w:rPr>
          <w:rFonts w:ascii="Times New Roman" w:eastAsia="Times New Roman" w:hAnsi="Times New Roman"/>
          <w:b/>
          <w:bCs/>
          <w:lang w:eastAsia="ru-RU"/>
        </w:rPr>
        <w:t>:</w:t>
      </w:r>
      <w:r w:rsidRPr="00FC059C">
        <w:rPr>
          <w:rFonts w:ascii="Times New Roman" w:eastAsia="Times New Roman" w:hAnsi="Times New Roman"/>
          <w:bCs/>
          <w:lang w:eastAsia="ru-RU"/>
        </w:rPr>
        <w:t xml:space="preserve"> </w:t>
      </w:r>
      <w:bookmarkStart w:id="10" w:name="shag"/>
      <w:bookmarkEnd w:id="10"/>
      <w:r w:rsidR="00FA278E">
        <w:rPr>
          <w:rFonts w:ascii="Times New Roman" w:eastAsia="Times New Roman" w:hAnsi="Times New Roman"/>
          <w:bCs/>
          <w:lang w:eastAsia="ru-RU"/>
        </w:rPr>
        <w:t>24 349,50</w:t>
      </w:r>
      <w:r w:rsidR="00A87392">
        <w:rPr>
          <w:rFonts w:ascii="Times New Roman" w:eastAsia="Times New Roman" w:hAnsi="Times New Roman"/>
          <w:bCs/>
          <w:lang w:eastAsia="ru-RU"/>
        </w:rPr>
        <w:t xml:space="preserve"> </w:t>
      </w:r>
      <w:r w:rsidRPr="00CE718F">
        <w:rPr>
          <w:rFonts w:ascii="Times New Roman" w:eastAsia="Times New Roman" w:hAnsi="Times New Roman"/>
          <w:lang w:eastAsia="ru-RU"/>
        </w:rPr>
        <w:t>рублей</w:t>
      </w: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AB56C1" w:rsidRPr="008E3EAD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8E3EAD">
        <w:rPr>
          <w:rFonts w:ascii="Times New Roman" w:eastAsia="Times New Roman" w:hAnsi="Times New Roman"/>
          <w:b/>
          <w:bCs/>
          <w:spacing w:val="-6"/>
          <w:lang w:eastAsia="ru-RU"/>
        </w:rPr>
        <w:t>Дата и время окончания срока подачи заявок на участие в аукционе:</w:t>
      </w:r>
      <w:r w:rsidR="00B560C8" w:rsidRPr="008E3EAD">
        <w:rPr>
          <w:rFonts w:ascii="Times New Roman" w:eastAsia="Times New Roman" w:hAnsi="Times New Roman"/>
          <w:bCs/>
          <w:spacing w:val="-6"/>
          <w:lang w:eastAsia="ru-RU"/>
        </w:rPr>
        <w:t xml:space="preserve"> </w:t>
      </w:r>
      <w:bookmarkStart w:id="11" w:name="DateOPZ"/>
      <w:bookmarkEnd w:id="11"/>
      <w:r w:rsidR="00FA278E">
        <w:rPr>
          <w:rFonts w:ascii="Times New Roman" w:eastAsia="Times New Roman" w:hAnsi="Times New Roman"/>
          <w:bCs/>
          <w:spacing w:val="-6"/>
          <w:lang w:eastAsia="ru-RU"/>
        </w:rPr>
        <w:t>17.05.2021</w:t>
      </w:r>
      <w:r w:rsidR="00B560C8" w:rsidRPr="008E3EAD">
        <w:rPr>
          <w:rFonts w:ascii="Times New Roman" w:eastAsia="Times New Roman" w:hAnsi="Times New Roman"/>
          <w:bCs/>
          <w:spacing w:val="-6"/>
          <w:lang w:eastAsia="ru-RU"/>
        </w:rPr>
        <w:t xml:space="preserve"> </w:t>
      </w:r>
      <w:r w:rsidRPr="008E3EAD">
        <w:rPr>
          <w:rFonts w:ascii="Times New Roman" w:eastAsia="Times New Roman" w:hAnsi="Times New Roman"/>
          <w:spacing w:val="-6"/>
          <w:lang w:eastAsia="ru-RU"/>
        </w:rPr>
        <w:t>1</w:t>
      </w:r>
      <w:r w:rsidR="00A437B8">
        <w:rPr>
          <w:rFonts w:ascii="Times New Roman" w:eastAsia="Times New Roman" w:hAnsi="Times New Roman"/>
          <w:spacing w:val="-6"/>
          <w:lang w:eastAsia="ru-RU"/>
        </w:rPr>
        <w:t>0</w:t>
      </w:r>
      <w:r w:rsidRPr="008E3EAD">
        <w:rPr>
          <w:rFonts w:ascii="Times New Roman" w:eastAsia="Times New Roman" w:hAnsi="Times New Roman"/>
          <w:spacing w:val="-6"/>
          <w:lang w:eastAsia="ru-RU"/>
        </w:rPr>
        <w:t>:00 (по московскому времени)</w:t>
      </w: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AB56C1" w:rsidRPr="00CE718F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CE718F">
        <w:rPr>
          <w:rFonts w:ascii="Times New Roman" w:eastAsia="Times New Roman" w:hAnsi="Times New Roman"/>
          <w:b/>
          <w:bCs/>
          <w:lang w:eastAsia="ru-RU"/>
        </w:rPr>
        <w:t>Дата, время и место проведения заседания аукционной комиссии:</w:t>
      </w:r>
    </w:p>
    <w:p w:rsidR="00EF4677" w:rsidRPr="00876B47" w:rsidRDefault="00AB56C1" w:rsidP="00EF4677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CE718F">
        <w:rPr>
          <w:rFonts w:ascii="Times New Roman" w:eastAsia="Times New Roman" w:hAnsi="Times New Roman"/>
          <w:bCs/>
          <w:lang w:eastAsia="ru-RU"/>
        </w:rPr>
        <w:t xml:space="preserve">Заседание аукционной комиссии проводится </w:t>
      </w:r>
      <w:bookmarkStart w:id="12" w:name="DateK1"/>
      <w:bookmarkEnd w:id="12"/>
      <w:r w:rsidR="00FA278E">
        <w:rPr>
          <w:rFonts w:ascii="Times New Roman" w:eastAsia="Times New Roman" w:hAnsi="Times New Roman"/>
          <w:bCs/>
          <w:lang w:eastAsia="ru-RU"/>
        </w:rPr>
        <w:t>21.05.2021</w:t>
      </w:r>
      <w:r w:rsidRPr="00CE718F">
        <w:rPr>
          <w:rFonts w:ascii="Times New Roman" w:eastAsia="Times New Roman" w:hAnsi="Times New Roman"/>
          <w:bCs/>
          <w:lang w:eastAsia="ru-RU"/>
        </w:rPr>
        <w:t xml:space="preserve"> </w:t>
      </w:r>
      <w:r w:rsidRPr="006C710E">
        <w:rPr>
          <w:rFonts w:ascii="Times New Roman" w:eastAsia="Times New Roman" w:hAnsi="Times New Roman"/>
          <w:bCs/>
          <w:lang w:eastAsia="ru-RU"/>
        </w:rPr>
        <w:t xml:space="preserve">в </w:t>
      </w:r>
      <w:r w:rsidR="001F2FEF">
        <w:rPr>
          <w:rFonts w:ascii="Times New Roman" w:eastAsia="Times New Roman" w:hAnsi="Times New Roman"/>
          <w:bCs/>
          <w:lang w:eastAsia="ru-RU"/>
        </w:rPr>
        <w:t>0</w:t>
      </w:r>
      <w:r w:rsidR="002E4B93">
        <w:rPr>
          <w:rFonts w:ascii="Times New Roman" w:eastAsia="Times New Roman" w:hAnsi="Times New Roman"/>
          <w:bCs/>
          <w:lang w:eastAsia="ru-RU"/>
        </w:rPr>
        <w:t>9</w:t>
      </w:r>
      <w:r w:rsidRPr="006C710E">
        <w:rPr>
          <w:rFonts w:ascii="Times New Roman" w:eastAsia="Times New Roman" w:hAnsi="Times New Roman"/>
          <w:bCs/>
          <w:lang w:eastAsia="ru-RU"/>
        </w:rPr>
        <w:t>:</w:t>
      </w:r>
      <w:r w:rsidR="00234F8C">
        <w:rPr>
          <w:rFonts w:ascii="Times New Roman" w:eastAsia="Times New Roman" w:hAnsi="Times New Roman"/>
          <w:bCs/>
          <w:lang w:eastAsia="ru-RU"/>
        </w:rPr>
        <w:t>0</w:t>
      </w:r>
      <w:r w:rsidR="00D34CAF">
        <w:rPr>
          <w:rFonts w:ascii="Times New Roman" w:eastAsia="Times New Roman" w:hAnsi="Times New Roman"/>
          <w:bCs/>
          <w:lang w:eastAsia="ru-RU"/>
        </w:rPr>
        <w:t>0</w:t>
      </w:r>
      <w:r w:rsidRPr="00876B47">
        <w:rPr>
          <w:rFonts w:ascii="Times New Roman" w:eastAsia="Times New Roman" w:hAnsi="Times New Roman"/>
          <w:bCs/>
          <w:lang w:eastAsia="ru-RU"/>
        </w:rPr>
        <w:t xml:space="preserve"> по московскому времени по адресу: г. Москва, </w:t>
      </w:r>
      <w:r w:rsidR="00EF4677" w:rsidRPr="00876B47">
        <w:rPr>
          <w:rFonts w:ascii="Times New Roman" w:eastAsia="Times New Roman" w:hAnsi="Times New Roman"/>
          <w:bCs/>
          <w:lang w:eastAsia="ru-RU"/>
        </w:rPr>
        <w:br/>
      </w:r>
      <w:r w:rsidR="00AC1BA7" w:rsidRPr="00AC1BA7">
        <w:rPr>
          <w:rFonts w:ascii="Times New Roman" w:eastAsia="Times New Roman" w:hAnsi="Times New Roman"/>
          <w:bCs/>
          <w:lang w:eastAsia="ru-RU"/>
        </w:rPr>
        <w:t>ул. Макаренко, д. 4, стр. 1</w:t>
      </w:r>
    </w:p>
    <w:p w:rsidR="00AB56C1" w:rsidRPr="00876B47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AB56C1" w:rsidRPr="00876B47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876B47">
        <w:rPr>
          <w:rFonts w:ascii="Times New Roman" w:eastAsia="Times New Roman" w:hAnsi="Times New Roman"/>
          <w:b/>
          <w:bCs/>
          <w:lang w:eastAsia="ru-RU"/>
        </w:rPr>
        <w:t>Аукционная комиссия:</w:t>
      </w:r>
    </w:p>
    <w:p w:rsidR="00AB56C1" w:rsidRPr="00876B47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76B47">
        <w:rPr>
          <w:rFonts w:ascii="Times New Roman" w:eastAsia="Times New Roman" w:hAnsi="Times New Roman"/>
          <w:bCs/>
          <w:lang w:eastAsia="ru-RU"/>
        </w:rPr>
        <w:t xml:space="preserve">Состав комиссии: </w:t>
      </w:r>
      <w:r w:rsidR="002C3E10">
        <w:rPr>
          <w:rFonts w:ascii="Times New Roman" w:eastAsia="Times New Roman" w:hAnsi="Times New Roman"/>
          <w:bCs/>
          <w:lang w:eastAsia="ru-RU"/>
        </w:rPr>
        <w:t>6</w:t>
      </w:r>
      <w:r w:rsidRPr="00876B47">
        <w:rPr>
          <w:rFonts w:ascii="Times New Roman" w:eastAsia="Times New Roman" w:hAnsi="Times New Roman"/>
          <w:bCs/>
          <w:lang w:eastAsia="ru-RU"/>
        </w:rPr>
        <w:t xml:space="preserve"> человек.</w:t>
      </w:r>
    </w:p>
    <w:p w:rsidR="00AB56C1" w:rsidRPr="001A2289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76B47">
        <w:rPr>
          <w:rFonts w:ascii="Times New Roman" w:eastAsia="Times New Roman" w:hAnsi="Times New Roman"/>
          <w:bCs/>
          <w:lang w:eastAsia="ru-RU"/>
        </w:rPr>
        <w:t xml:space="preserve">Присутствовали: </w:t>
      </w:r>
      <w:r w:rsidR="005A0A0B">
        <w:rPr>
          <w:rFonts w:ascii="Times New Roman" w:eastAsia="Times New Roman" w:hAnsi="Times New Roman"/>
          <w:bCs/>
          <w:lang w:eastAsia="ru-RU"/>
        </w:rPr>
        <w:t>4</w:t>
      </w:r>
      <w:r w:rsidR="002B79D9" w:rsidRPr="00876B47">
        <w:rPr>
          <w:rFonts w:ascii="Times New Roman" w:eastAsia="Times New Roman" w:hAnsi="Times New Roman"/>
          <w:bCs/>
          <w:lang w:eastAsia="ru-RU"/>
        </w:rPr>
        <w:t xml:space="preserve"> человек</w:t>
      </w:r>
      <w:r w:rsidR="005A0A0B">
        <w:rPr>
          <w:rFonts w:ascii="Times New Roman" w:eastAsia="Times New Roman" w:hAnsi="Times New Roman"/>
          <w:bCs/>
          <w:lang w:eastAsia="ru-RU"/>
        </w:rPr>
        <w:t>а</w:t>
      </w:r>
      <w:r w:rsidRPr="00876B47">
        <w:rPr>
          <w:rFonts w:ascii="Times New Roman" w:eastAsia="Times New Roman" w:hAnsi="Times New Roman"/>
          <w:bCs/>
          <w:lang w:eastAsia="ru-RU"/>
        </w:rPr>
        <w:t>.</w:t>
      </w:r>
    </w:p>
    <w:p w:rsidR="00AB56C1" w:rsidRPr="002B79D9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1A2289">
        <w:rPr>
          <w:rFonts w:ascii="Times New Roman" w:eastAsia="Times New Roman" w:hAnsi="Times New Roman"/>
          <w:bCs/>
          <w:lang w:eastAsia="ru-RU"/>
        </w:rPr>
        <w:t>Кворум имеется. Комиссия правомочна</w:t>
      </w:r>
      <w:r w:rsidRPr="002B79D9">
        <w:rPr>
          <w:rFonts w:ascii="Times New Roman" w:eastAsia="Times New Roman" w:hAnsi="Times New Roman"/>
          <w:bCs/>
          <w:lang w:eastAsia="ru-RU"/>
        </w:rPr>
        <w:t>.</w:t>
      </w:r>
    </w:p>
    <w:p w:rsidR="00AB56C1" w:rsidRPr="002B79D9" w:rsidRDefault="00AB56C1" w:rsidP="00AB56C1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605407" w:rsidRPr="00F459D2" w:rsidRDefault="00605407" w:rsidP="00605407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bookmarkStart w:id="13" w:name="_GoBack"/>
      <w:bookmarkEnd w:id="13"/>
      <w:r w:rsidRPr="00F459D2">
        <w:rPr>
          <w:rFonts w:ascii="Times New Roman" w:eastAsia="Times New Roman" w:hAnsi="Times New Roman"/>
          <w:b/>
          <w:bCs/>
          <w:lang w:eastAsia="ru-RU"/>
        </w:rPr>
        <w:t xml:space="preserve">Количество заявок, представленных на рассмотрение комиссии </w:t>
      </w:r>
      <w:r w:rsidR="008E3EAD" w:rsidRPr="00F459D2">
        <w:rPr>
          <w:rFonts w:ascii="Times New Roman" w:eastAsia="Times New Roman" w:hAnsi="Times New Roman"/>
          <w:b/>
          <w:bCs/>
          <w:lang w:eastAsia="ru-RU"/>
        </w:rPr>
        <w:t>–</w:t>
      </w:r>
      <w:r w:rsidRPr="00F459D2">
        <w:rPr>
          <w:rFonts w:ascii="Times New Roman" w:eastAsia="Times New Roman" w:hAnsi="Times New Roman"/>
          <w:b/>
          <w:bCs/>
          <w:lang w:eastAsia="ru-RU"/>
        </w:rPr>
        <w:t xml:space="preserve"> 1</w:t>
      </w:r>
      <w:r w:rsidR="00F459D2" w:rsidRPr="00F459D2">
        <w:rPr>
          <w:rFonts w:ascii="Times New Roman" w:eastAsia="Times New Roman" w:hAnsi="Times New Roman"/>
          <w:b/>
          <w:bCs/>
          <w:lang w:eastAsia="ru-RU"/>
        </w:rPr>
        <w:t>0</w:t>
      </w:r>
      <w:r w:rsidRPr="00F459D2">
        <w:rPr>
          <w:rFonts w:ascii="Times New Roman" w:eastAsia="Times New Roman" w:hAnsi="Times New Roman"/>
          <w:b/>
          <w:bCs/>
          <w:lang w:eastAsia="ru-RU"/>
        </w:rPr>
        <w:t>.</w:t>
      </w:r>
    </w:p>
    <w:p w:rsidR="000852AD" w:rsidRPr="00F459D2" w:rsidRDefault="000852AD" w:rsidP="00C00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0049D" w:rsidRPr="00F459D2" w:rsidRDefault="00C0049D" w:rsidP="00C00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F459D2">
        <w:rPr>
          <w:rFonts w:ascii="Times New Roman" w:eastAsia="Times New Roman" w:hAnsi="Times New Roman" w:cs="Times New Roman"/>
          <w:b/>
          <w:bCs/>
          <w:lang w:eastAsia="ru-RU"/>
        </w:rPr>
        <w:t>В ходе рассмотрения заявок установлено:</w:t>
      </w:r>
    </w:p>
    <w:p w:rsidR="00C0049D" w:rsidRPr="00F459D2" w:rsidRDefault="00C0049D" w:rsidP="00C004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459D2">
        <w:rPr>
          <w:rFonts w:ascii="Times New Roman" w:eastAsia="Times New Roman" w:hAnsi="Times New Roman" w:cs="Times New Roman"/>
          <w:bCs/>
          <w:lang w:eastAsia="ru-RU"/>
        </w:rPr>
        <w:t>Заявк</w:t>
      </w:r>
      <w:r w:rsidR="00F459D2" w:rsidRPr="00F459D2">
        <w:rPr>
          <w:rFonts w:ascii="Times New Roman" w:eastAsia="Times New Roman" w:hAnsi="Times New Roman" w:cs="Times New Roman"/>
          <w:bCs/>
          <w:lang w:eastAsia="ru-RU"/>
        </w:rPr>
        <w:t>и</w:t>
      </w:r>
      <w:r w:rsidRPr="00F459D2">
        <w:rPr>
          <w:rFonts w:ascii="Times New Roman" w:eastAsia="Times New Roman" w:hAnsi="Times New Roman" w:cs="Times New Roman"/>
          <w:bCs/>
          <w:lang w:eastAsia="ru-RU"/>
        </w:rPr>
        <w:t xml:space="preserve"> – номер</w:t>
      </w:r>
      <w:r w:rsidRPr="00F459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F459D2" w:rsidRPr="00F459D2">
        <w:rPr>
          <w:rFonts w:ascii="Times New Roman" w:eastAsia="Times New Roman" w:hAnsi="Times New Roman" w:cs="Times New Roman"/>
          <w:b/>
          <w:bCs/>
          <w:lang w:eastAsia="ru-RU"/>
        </w:rPr>
        <w:t>3, 5, 6, 9, 11, 12, 13, 14, 16, 18</w:t>
      </w:r>
      <w:r w:rsidRPr="00F459D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F459D2">
        <w:rPr>
          <w:rFonts w:ascii="Times New Roman" w:eastAsia="Times New Roman" w:hAnsi="Times New Roman" w:cs="Times New Roman"/>
          <w:bCs/>
          <w:lang w:eastAsia="ru-RU"/>
        </w:rPr>
        <w:t>соответству</w:t>
      </w:r>
      <w:r w:rsidR="00F459D2" w:rsidRPr="00F459D2">
        <w:rPr>
          <w:rFonts w:ascii="Times New Roman" w:eastAsia="Times New Roman" w:hAnsi="Times New Roman" w:cs="Times New Roman"/>
          <w:bCs/>
          <w:lang w:eastAsia="ru-RU"/>
        </w:rPr>
        <w:t>ю</w:t>
      </w:r>
      <w:r w:rsidRPr="00F459D2">
        <w:rPr>
          <w:rFonts w:ascii="Times New Roman" w:eastAsia="Times New Roman" w:hAnsi="Times New Roman" w:cs="Times New Roman"/>
          <w:bCs/>
          <w:lang w:eastAsia="ru-RU"/>
        </w:rPr>
        <w:t>т требованиям, установленным Положением о продаже объектов, закрепленных за Казённым предприятием города Москвы «Управление гражданского строительства» на праве оперативного управления, и Извещением о проведении аукциона.</w:t>
      </w:r>
    </w:p>
    <w:p w:rsidR="00C0049D" w:rsidRPr="00F459D2" w:rsidRDefault="00C0049D" w:rsidP="00C004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C0049D" w:rsidRPr="00F459D2" w:rsidRDefault="00C0049D" w:rsidP="00C004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F459D2">
        <w:rPr>
          <w:rFonts w:ascii="Times New Roman" w:eastAsia="Times New Roman" w:hAnsi="Times New Roman" w:cs="Times New Roman"/>
          <w:b/>
          <w:bCs/>
          <w:lang w:eastAsia="ru-RU"/>
        </w:rPr>
        <w:t>Решение аукционной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2835"/>
        <w:gridCol w:w="2552"/>
        <w:gridCol w:w="2693"/>
      </w:tblGrid>
      <w:tr w:rsidR="00C0049D" w:rsidRPr="00F459D2" w:rsidTr="00134E13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D" w:rsidRPr="00F459D2" w:rsidRDefault="00C0049D" w:rsidP="00C00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Регистрационный</w:t>
            </w:r>
          </w:p>
          <w:p w:rsidR="00C0049D" w:rsidRPr="00F459D2" w:rsidRDefault="00C0049D" w:rsidP="00C00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D" w:rsidRPr="00F459D2" w:rsidRDefault="00C0049D" w:rsidP="00C00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Признать участником аукциона и допустить к участию в аукционе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D" w:rsidRPr="00F459D2" w:rsidRDefault="00C0049D" w:rsidP="00C00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Отказать в допуске к участию в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49D" w:rsidRPr="00F459D2" w:rsidRDefault="00C0049D" w:rsidP="00C00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Обоснование отказа в допуске к участию в аукционе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  <w:tr w:rsidR="00F459D2" w:rsidRPr="00F459D2" w:rsidTr="00134E13">
        <w:trPr>
          <w:trHeight w:val="208"/>
        </w:trPr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Допустить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9D2" w:rsidRPr="00F459D2" w:rsidRDefault="00F459D2" w:rsidP="00F45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459D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</w:tr>
    </w:tbl>
    <w:p w:rsidR="00C0049D" w:rsidRPr="00F459D2" w:rsidRDefault="00C0049D" w:rsidP="00C004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AB56C1" w:rsidRDefault="00AB56C1" w:rsidP="00C0049D">
      <w:pPr>
        <w:spacing w:after="0" w:line="240" w:lineRule="auto"/>
        <w:jc w:val="both"/>
        <w:rPr>
          <w:lang w:eastAsia="ru-RU"/>
        </w:rPr>
      </w:pPr>
      <w:r w:rsidRPr="00F459D2">
        <w:rPr>
          <w:rFonts w:ascii="Times New Roman" w:eastAsia="Times New Roman" w:hAnsi="Times New Roman" w:cs="Times New Roman"/>
          <w:bCs/>
          <w:lang w:eastAsia="ru-RU"/>
        </w:rPr>
        <w:t xml:space="preserve">Заседание аукционной комиссии закончено </w:t>
      </w:r>
      <w:bookmarkStart w:id="14" w:name="DateK2"/>
      <w:bookmarkEnd w:id="14"/>
      <w:r w:rsidR="00FA278E" w:rsidRPr="00F459D2">
        <w:rPr>
          <w:rFonts w:ascii="Times New Roman" w:eastAsia="Times New Roman" w:hAnsi="Times New Roman" w:cs="Times New Roman"/>
          <w:bCs/>
          <w:lang w:eastAsia="ru-RU"/>
        </w:rPr>
        <w:t>21.05.2021</w:t>
      </w:r>
      <w:r w:rsidRPr="00F459D2">
        <w:rPr>
          <w:rFonts w:ascii="Times New Roman" w:eastAsia="Times New Roman" w:hAnsi="Times New Roman"/>
          <w:bCs/>
          <w:lang w:eastAsia="ru-RU"/>
        </w:rPr>
        <w:t xml:space="preserve"> в </w:t>
      </w:r>
      <w:r w:rsidR="001F2FEF" w:rsidRPr="00F459D2">
        <w:rPr>
          <w:rFonts w:ascii="Times New Roman" w:eastAsia="Times New Roman" w:hAnsi="Times New Roman"/>
          <w:bCs/>
          <w:lang w:eastAsia="ru-RU"/>
        </w:rPr>
        <w:t>0</w:t>
      </w:r>
      <w:r w:rsidR="002E4B93" w:rsidRPr="00F459D2">
        <w:rPr>
          <w:rFonts w:ascii="Times New Roman" w:eastAsia="Times New Roman" w:hAnsi="Times New Roman"/>
          <w:bCs/>
          <w:lang w:eastAsia="ru-RU"/>
        </w:rPr>
        <w:t>9</w:t>
      </w:r>
      <w:r w:rsidRPr="00F459D2">
        <w:rPr>
          <w:rFonts w:ascii="Times New Roman" w:eastAsia="Times New Roman" w:hAnsi="Times New Roman"/>
          <w:bCs/>
          <w:lang w:eastAsia="ru-RU"/>
        </w:rPr>
        <w:t>:</w:t>
      </w:r>
      <w:r w:rsidR="00795557" w:rsidRPr="00F459D2">
        <w:rPr>
          <w:rFonts w:ascii="Times New Roman" w:eastAsia="Times New Roman" w:hAnsi="Times New Roman"/>
          <w:bCs/>
          <w:lang w:eastAsia="ru-RU"/>
        </w:rPr>
        <w:t>3</w:t>
      </w:r>
      <w:r w:rsidR="00380B46" w:rsidRPr="00F459D2">
        <w:rPr>
          <w:rFonts w:ascii="Times New Roman" w:eastAsia="Times New Roman" w:hAnsi="Times New Roman"/>
          <w:bCs/>
          <w:lang w:eastAsia="ru-RU"/>
        </w:rPr>
        <w:t>0</w:t>
      </w:r>
      <w:r w:rsidRPr="00F459D2">
        <w:rPr>
          <w:rFonts w:ascii="Times New Roman" w:eastAsia="Times New Roman" w:hAnsi="Times New Roman" w:cs="Times New Roman"/>
          <w:bCs/>
          <w:lang w:eastAsia="ru-RU"/>
        </w:rPr>
        <w:t xml:space="preserve"> по московскому времени.</w:t>
      </w:r>
    </w:p>
    <w:p w:rsidR="00AB56C1" w:rsidRDefault="00AB56C1" w:rsidP="00AB56C1">
      <w:pPr>
        <w:rPr>
          <w:lang w:eastAsia="ru-RU"/>
        </w:rPr>
      </w:pPr>
    </w:p>
    <w:sectPr w:rsidR="00AB56C1" w:rsidSect="00C0049D">
      <w:pgSz w:w="11906" w:h="16838"/>
      <w:pgMar w:top="284" w:right="567" w:bottom="426" w:left="851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78E" w:rsidRDefault="00FA278E">
      <w:pPr>
        <w:spacing w:after="0" w:line="240" w:lineRule="auto"/>
      </w:pPr>
      <w:r>
        <w:separator/>
      </w:r>
    </w:p>
  </w:endnote>
  <w:endnote w:type="continuationSeparator" w:id="0">
    <w:p w:rsidR="00FA278E" w:rsidRDefault="00FA2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78E" w:rsidRDefault="00FA278E">
      <w:pPr>
        <w:spacing w:after="0" w:line="240" w:lineRule="auto"/>
      </w:pPr>
      <w:r>
        <w:separator/>
      </w:r>
    </w:p>
  </w:footnote>
  <w:footnote w:type="continuationSeparator" w:id="0">
    <w:p w:rsidR="00FA278E" w:rsidRDefault="00FA2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A278E"/>
    <w:rsid w:val="00001BA8"/>
    <w:rsid w:val="00042194"/>
    <w:rsid w:val="000520C6"/>
    <w:rsid w:val="00073626"/>
    <w:rsid w:val="000852AD"/>
    <w:rsid w:val="000D63DD"/>
    <w:rsid w:val="001131CF"/>
    <w:rsid w:val="0011623F"/>
    <w:rsid w:val="001266FD"/>
    <w:rsid w:val="00127861"/>
    <w:rsid w:val="001409B3"/>
    <w:rsid w:val="001517D1"/>
    <w:rsid w:val="001602AD"/>
    <w:rsid w:val="00162E8D"/>
    <w:rsid w:val="00166274"/>
    <w:rsid w:val="00192C3D"/>
    <w:rsid w:val="001A2289"/>
    <w:rsid w:val="001F2498"/>
    <w:rsid w:val="001F2FEF"/>
    <w:rsid w:val="001F45BF"/>
    <w:rsid w:val="00233AB3"/>
    <w:rsid w:val="00234F8C"/>
    <w:rsid w:val="002417BB"/>
    <w:rsid w:val="00267CF6"/>
    <w:rsid w:val="002704E7"/>
    <w:rsid w:val="00285332"/>
    <w:rsid w:val="00286D42"/>
    <w:rsid w:val="002935E0"/>
    <w:rsid w:val="002B79D9"/>
    <w:rsid w:val="002C0BF7"/>
    <w:rsid w:val="002C3E10"/>
    <w:rsid w:val="002D4719"/>
    <w:rsid w:val="002E4B93"/>
    <w:rsid w:val="002F6CAD"/>
    <w:rsid w:val="003102F4"/>
    <w:rsid w:val="00335A9E"/>
    <w:rsid w:val="00352361"/>
    <w:rsid w:val="00357FD7"/>
    <w:rsid w:val="00380B46"/>
    <w:rsid w:val="00393388"/>
    <w:rsid w:val="0039670C"/>
    <w:rsid w:val="003A7A2C"/>
    <w:rsid w:val="003F04BE"/>
    <w:rsid w:val="00412ABD"/>
    <w:rsid w:val="00412E5A"/>
    <w:rsid w:val="00424875"/>
    <w:rsid w:val="004425F7"/>
    <w:rsid w:val="004669F5"/>
    <w:rsid w:val="0047346E"/>
    <w:rsid w:val="00476CF9"/>
    <w:rsid w:val="004A0AFC"/>
    <w:rsid w:val="004B11C2"/>
    <w:rsid w:val="004B4291"/>
    <w:rsid w:val="004B4386"/>
    <w:rsid w:val="004B561D"/>
    <w:rsid w:val="004C02A4"/>
    <w:rsid w:val="004E0498"/>
    <w:rsid w:val="00543688"/>
    <w:rsid w:val="00552C95"/>
    <w:rsid w:val="00561D8C"/>
    <w:rsid w:val="00575033"/>
    <w:rsid w:val="00596ACC"/>
    <w:rsid w:val="005A0A0B"/>
    <w:rsid w:val="006037C1"/>
    <w:rsid w:val="00605407"/>
    <w:rsid w:val="0062138C"/>
    <w:rsid w:val="006B014C"/>
    <w:rsid w:val="006B132C"/>
    <w:rsid w:val="006B75B4"/>
    <w:rsid w:val="006C710E"/>
    <w:rsid w:val="006E6F9E"/>
    <w:rsid w:val="006F69B6"/>
    <w:rsid w:val="00716DB1"/>
    <w:rsid w:val="0074285A"/>
    <w:rsid w:val="00746FA7"/>
    <w:rsid w:val="007646B7"/>
    <w:rsid w:val="007759AD"/>
    <w:rsid w:val="00780A20"/>
    <w:rsid w:val="007827DC"/>
    <w:rsid w:val="00791920"/>
    <w:rsid w:val="007926DF"/>
    <w:rsid w:val="00795557"/>
    <w:rsid w:val="007C0434"/>
    <w:rsid w:val="007E2748"/>
    <w:rsid w:val="007E4D1C"/>
    <w:rsid w:val="00802841"/>
    <w:rsid w:val="00816269"/>
    <w:rsid w:val="00862CCC"/>
    <w:rsid w:val="00867CFA"/>
    <w:rsid w:val="00876B47"/>
    <w:rsid w:val="00893D87"/>
    <w:rsid w:val="008A67AE"/>
    <w:rsid w:val="008E3EAD"/>
    <w:rsid w:val="008F1381"/>
    <w:rsid w:val="00915C2A"/>
    <w:rsid w:val="0096260A"/>
    <w:rsid w:val="009707EF"/>
    <w:rsid w:val="009A2DA0"/>
    <w:rsid w:val="00A437B8"/>
    <w:rsid w:val="00A64ABA"/>
    <w:rsid w:val="00A87392"/>
    <w:rsid w:val="00AA379C"/>
    <w:rsid w:val="00AB56C1"/>
    <w:rsid w:val="00AC1BA7"/>
    <w:rsid w:val="00AE5CC3"/>
    <w:rsid w:val="00B13079"/>
    <w:rsid w:val="00B174B1"/>
    <w:rsid w:val="00B4221F"/>
    <w:rsid w:val="00B560C8"/>
    <w:rsid w:val="00B71EB8"/>
    <w:rsid w:val="00BA7549"/>
    <w:rsid w:val="00BB1F10"/>
    <w:rsid w:val="00BC0D06"/>
    <w:rsid w:val="00BC32FA"/>
    <w:rsid w:val="00BD457F"/>
    <w:rsid w:val="00C0049D"/>
    <w:rsid w:val="00C14496"/>
    <w:rsid w:val="00C26608"/>
    <w:rsid w:val="00C450FA"/>
    <w:rsid w:val="00C52D99"/>
    <w:rsid w:val="00C60ED3"/>
    <w:rsid w:val="00C91320"/>
    <w:rsid w:val="00CA741A"/>
    <w:rsid w:val="00CB5B94"/>
    <w:rsid w:val="00CD2BA3"/>
    <w:rsid w:val="00CE4884"/>
    <w:rsid w:val="00CE4A42"/>
    <w:rsid w:val="00D11191"/>
    <w:rsid w:val="00D13D4E"/>
    <w:rsid w:val="00D34CAF"/>
    <w:rsid w:val="00D42A40"/>
    <w:rsid w:val="00D66141"/>
    <w:rsid w:val="00D6719C"/>
    <w:rsid w:val="00D70020"/>
    <w:rsid w:val="00D7101B"/>
    <w:rsid w:val="00D71596"/>
    <w:rsid w:val="00DB6FFA"/>
    <w:rsid w:val="00DE133E"/>
    <w:rsid w:val="00DE4174"/>
    <w:rsid w:val="00DF5045"/>
    <w:rsid w:val="00DF606B"/>
    <w:rsid w:val="00E01BF6"/>
    <w:rsid w:val="00E360AF"/>
    <w:rsid w:val="00E67244"/>
    <w:rsid w:val="00E87B78"/>
    <w:rsid w:val="00EA4984"/>
    <w:rsid w:val="00EA7063"/>
    <w:rsid w:val="00EB00F0"/>
    <w:rsid w:val="00EB1A26"/>
    <w:rsid w:val="00EB68AD"/>
    <w:rsid w:val="00ED3235"/>
    <w:rsid w:val="00EE0FA0"/>
    <w:rsid w:val="00EF4677"/>
    <w:rsid w:val="00F34876"/>
    <w:rsid w:val="00F40DE6"/>
    <w:rsid w:val="00F459D2"/>
    <w:rsid w:val="00F75864"/>
    <w:rsid w:val="00F94DA6"/>
    <w:rsid w:val="00FA278E"/>
    <w:rsid w:val="00FC2DF3"/>
    <w:rsid w:val="00FD13AC"/>
    <w:rsid w:val="00FE756C"/>
    <w:rsid w:val="00FF0645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9E06B"/>
  <w15:docId w15:val="{358B7627-641A-4EE7-8B81-D596EC1D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B5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B56C1"/>
  </w:style>
  <w:style w:type="paragraph" w:styleId="a5">
    <w:name w:val="Normal (Web)"/>
    <w:basedOn w:val="a"/>
    <w:rsid w:val="00AB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5;&#1086;&#1083;&#1086;&#1078;&#1077;&#1085;&#1080;&#1077;%20&#1086;&#1090;%2003.12.2018\templates\&#1046;&#1080;&#1083;&#1100;&#1077;\1.%201%20&#1080;%20&#1073;&#1086;&#1083;&#1077;&#1077;%20&#1079;&#1072;&#1103;&#1074;&#1086;&#1082;\%7b%7bstreet%7d%7d\&#1055;&#1088;&#1086;&#1090;&#1086;&#1082;&#1086;&#1083;%20&#1088;&#1072;&#1089;&#1089;&#1084;&#1086;&#1090;&#1088;&#1077;&#1085;&#1080;&#1103;%20%7b%7bstreet%7d%7d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рассмотрения {{street}}</Template>
  <TotalTime>1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Довольный пользователь Microsoft Office</dc:creator>
  <cp:keywords/>
  <dc:description/>
  <cp:lastModifiedBy>М. Халяпин</cp:lastModifiedBy>
  <cp:revision>2</cp:revision>
  <dcterms:created xsi:type="dcterms:W3CDTF">2021-05-17T08:18:00Z</dcterms:created>
  <dcterms:modified xsi:type="dcterms:W3CDTF">2021-05-17T11:00:00Z</dcterms:modified>
</cp:coreProperties>
</file>